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4BCB69E3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220885">
        <w:rPr>
          <w:rFonts w:ascii="PT Astra Serif" w:hAnsi="PT Astra Serif"/>
          <w:b/>
        </w:rPr>
        <w:t>10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14:paraId="08A11944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E6C206F" w14:textId="6B23005A" w:rsidR="00EA3576" w:rsidRPr="0007632F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5251A10" w14:textId="28BA0DA7" w:rsidR="00EA3576" w:rsidRPr="0007632F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220885"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>.0</w:t>
            </w:r>
            <w:r w:rsidR="00A64C53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 xml:space="preserve">.2023 по </w:t>
            </w:r>
            <w:r w:rsidR="00220885">
              <w:rPr>
                <w:rFonts w:ascii="PT Astra Serif" w:hAnsi="PT Astra Serif"/>
              </w:rPr>
              <w:t>14</w:t>
            </w:r>
            <w:r>
              <w:rPr>
                <w:rFonts w:ascii="PT Astra Serif" w:hAnsi="PT Astra Serif"/>
              </w:rPr>
              <w:t>.0</w:t>
            </w:r>
            <w:r w:rsidR="00BC2351"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B65CC8D" w14:textId="40D9BBE0" w:rsidR="00EA3576" w:rsidRPr="0007632F" w:rsidRDefault="003C202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6690A59" w14:textId="77777777" w:rsidR="00220885" w:rsidRDefault="00220885" w:rsidP="002208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16BEC968" w14:textId="77777777" w:rsidR="00220885" w:rsidRDefault="00220885" w:rsidP="002208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304162CA" w14:textId="77777777" w:rsidR="00220885" w:rsidRDefault="00220885" w:rsidP="002208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5777A836" w14:textId="77777777" w:rsidR="00220885" w:rsidRDefault="00220885" w:rsidP="002208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247D0EBD" w14:textId="77777777" w:rsidR="00220885" w:rsidRDefault="00220885" w:rsidP="002208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6CAB2A72" w14:textId="77777777" w:rsidR="00220885" w:rsidRDefault="00220885" w:rsidP="002208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B65170F" w14:textId="140D1EF3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740F" w14:textId="77777777" w:rsidR="00EA3576" w:rsidRDefault="00220885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proofErr w:type="spellStart"/>
            <w:r w:rsidRPr="00220885">
              <w:rPr>
                <w:rFonts w:ascii="Arial" w:hAnsi="Arial" w:cs="Arial"/>
                <w:color w:val="344158"/>
                <w:sz w:val="18"/>
                <w:szCs w:val="18"/>
              </w:rPr>
              <w:t>Илион</w:t>
            </w:r>
            <w:proofErr w:type="spellEnd"/>
            <w:r w:rsidRPr="00220885">
              <w:rPr>
                <w:rFonts w:ascii="Arial" w:hAnsi="Arial" w:cs="Arial"/>
                <w:color w:val="344158"/>
                <w:sz w:val="18"/>
                <w:szCs w:val="18"/>
              </w:rPr>
              <w:t xml:space="preserve"> (90 + 40 г/л)</w:t>
            </w:r>
          </w:p>
          <w:p w14:paraId="7032927B" w14:textId="74DAA604" w:rsidR="00220885" w:rsidRPr="00220885" w:rsidRDefault="00220885" w:rsidP="00220885">
            <w:proofErr w:type="spellStart"/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Имазамокс,Клопиралид</w:t>
            </w:r>
            <w:proofErr w:type="spellEnd"/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(2-этилгексиловый эфир)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7896" w14:textId="1E07E6B7" w:rsidR="00EA3576" w:rsidRPr="00DE6838" w:rsidRDefault="003C2024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F6A5B4" w14:textId="77777777" w:rsidR="00EA3576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Татьяна Григорьевна</w:t>
            </w:r>
          </w:p>
          <w:p w14:paraId="7B60EEBA" w14:textId="74DAFC1D" w:rsidR="003C2024" w:rsidRPr="0007632F" w:rsidRDefault="003C2024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50B34669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FC1B38" w:rsidRPr="0007632F" w14:paraId="6F95C648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236CC852" w14:textId="77777777" w:rsidR="00FC1B38" w:rsidRDefault="00FC1B38" w:rsidP="00FC1B3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F4DB6A7" w14:textId="6FC082C4" w:rsidR="00FC1B38" w:rsidRDefault="00A64C53" w:rsidP="00FC1B3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154248"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 xml:space="preserve">.06.2023 по </w:t>
            </w:r>
            <w:r w:rsidR="00154248">
              <w:rPr>
                <w:rFonts w:ascii="PT Astra Serif" w:hAnsi="PT Astra Serif"/>
              </w:rPr>
              <w:t>14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364D560" w14:textId="4CABC71A" w:rsidR="00FC1B38" w:rsidRDefault="00FC1B38" w:rsidP="00FC1B3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2C52467" w14:textId="77777777" w:rsidR="00154248" w:rsidRDefault="00154248" w:rsidP="001542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001244AF" w14:textId="77777777" w:rsidR="00154248" w:rsidRDefault="00154248" w:rsidP="001542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57E1A911" w14:textId="77777777" w:rsidR="00154248" w:rsidRDefault="00154248" w:rsidP="001542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071FD390" w14:textId="77777777" w:rsidR="00154248" w:rsidRDefault="00154248" w:rsidP="001542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B03E904" w14:textId="77777777" w:rsidR="00154248" w:rsidRDefault="00154248" w:rsidP="001542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100F3704" w14:textId="77777777" w:rsidR="00154248" w:rsidRDefault="00154248" w:rsidP="001542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4E5A79E6" w14:textId="6E90A5F1" w:rsidR="00FC1B38" w:rsidRDefault="00FC1B38" w:rsidP="00A64C5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BE2" w14:textId="77777777" w:rsidR="00FC1B38" w:rsidRDefault="00FC1B38" w:rsidP="00FC1B3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6"/>
                <w:szCs w:val="16"/>
              </w:rPr>
            </w:pPr>
          </w:p>
          <w:p w14:paraId="1CD2D08E" w14:textId="77777777" w:rsidR="00154248" w:rsidRDefault="00154248" w:rsidP="0015424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344158"/>
                <w:sz w:val="16"/>
                <w:szCs w:val="16"/>
              </w:rPr>
              <w:t>Имазошанс</w:t>
            </w:r>
            <w:proofErr w:type="spellEnd"/>
            <w:r>
              <w:rPr>
                <w:rFonts w:ascii="Arial" w:hAnsi="Arial" w:cs="Arial"/>
                <w:color w:val="344158"/>
                <w:sz w:val="16"/>
                <w:szCs w:val="16"/>
              </w:rPr>
              <w:t xml:space="preserve"> (40 г/л)</w:t>
            </w:r>
          </w:p>
          <w:p w14:paraId="000344F9" w14:textId="5E979F84" w:rsidR="005A224D" w:rsidRPr="00A64C53" w:rsidRDefault="00154248" w:rsidP="00154248"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(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Имазамокс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4D3" w14:textId="25D49675" w:rsidR="00FC1B38" w:rsidRPr="00DE6838" w:rsidRDefault="00FC1B38" w:rsidP="00FC1B38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808742" w14:textId="77777777" w:rsidR="00FC1B38" w:rsidRDefault="00FC1B38" w:rsidP="00FC1B3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67D19D8B" w14:textId="77777777" w:rsidR="00FC1B38" w:rsidRPr="0007632F" w:rsidRDefault="00FC1B38" w:rsidP="00FC1B38">
            <w:pPr>
              <w:jc w:val="center"/>
              <w:rPr>
                <w:rFonts w:ascii="PT Astra Serif" w:hAnsi="PT Astra Serif"/>
              </w:rPr>
            </w:pP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241F1C02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F065AA"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 xml:space="preserve">.06.2023 по </w:t>
            </w:r>
            <w:r w:rsidR="00F065AA">
              <w:rPr>
                <w:rFonts w:ascii="PT Astra Serif" w:hAnsi="PT Astra Serif"/>
              </w:rPr>
              <w:t>14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E3ED79A" w14:textId="77777777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 w:rsidR="006D78AA">
              <w:rPr>
                <w:rFonts w:ascii="PT Astra Serif" w:hAnsi="PT Astra Serif"/>
              </w:rPr>
              <w:t>,</w:t>
            </w:r>
          </w:p>
          <w:p w14:paraId="3BBA2038" w14:textId="77777777" w:rsidR="006D78AA" w:rsidRDefault="006D78AA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5CE14473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490BD36F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5BB1320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4D9AF9B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97F" w14:textId="77777777" w:rsidR="006D78AA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АС,Ж</w:t>
            </w:r>
            <w:proofErr w:type="gramEnd"/>
          </w:p>
          <w:p w14:paraId="7638BCE3" w14:textId="5EAE4A6C" w:rsidR="00FC1B38" w:rsidRPr="003C2024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Bacillus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26 </w:t>
            </w:r>
            <w:proofErr w:type="spellStart"/>
            <w:proofErr w:type="gram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д,Bacillus</w:t>
            </w:r>
            <w:proofErr w:type="spellEnd"/>
            <w:proofErr w:type="gram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3Н,Bacillus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8К,Bacillus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7К,Bacillus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3/28,Trichoderma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reesei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4К,Trichoderma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atroviride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10К,Trichoderma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longibrachiatum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, штамм 9К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42F8F093" w:rsidR="00FC1B38" w:rsidRPr="00DE6838" w:rsidRDefault="00FC1B3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4AA2F9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6398B646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11DC8C1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4F72964" w14:textId="7C0BB3E7" w:rsidR="00B83A84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F065AA"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 xml:space="preserve">.06.2023 по </w:t>
            </w:r>
            <w:r w:rsidR="00F065AA">
              <w:rPr>
                <w:rFonts w:ascii="PT Astra Serif" w:hAnsi="PT Astra Serif"/>
              </w:rPr>
              <w:t>14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8FBD5C5" w14:textId="20D80EEA" w:rsidR="00B83A84" w:rsidRDefault="00B83A8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Ночь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589D8B2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144AC569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6D10487C" w14:textId="77777777" w:rsidR="00B83A84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D1E5E56" w14:textId="7C97DF15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27CB57C0" w14:textId="60745EAE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9770EC8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6044A461" w14:textId="13840F16" w:rsidR="005A224D" w:rsidRP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17D" w14:textId="77777777" w:rsidR="00B059C8" w:rsidRPr="00B059C8" w:rsidRDefault="00B059C8" w:rsidP="00B059C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>Имидашанс</w:t>
            </w:r>
            <w:proofErr w:type="spellEnd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 xml:space="preserve"> Плюс (150 + 50 г/л)</w:t>
            </w:r>
          </w:p>
          <w:p w14:paraId="446317D2" w14:textId="673C5BFD" w:rsidR="00B83A84" w:rsidRPr="00B83A84" w:rsidRDefault="00B059C8" w:rsidP="00B83A84">
            <w:pPr>
              <w:rPr>
                <w:lang w:eastAsia="ru-RU"/>
              </w:rPr>
            </w:pPr>
            <w:r w:rsidRPr="00B059C8">
              <w:rPr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B059C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Имидаклоприд,Ля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мбда</w:t>
            </w:r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-цигалотрин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B36C" w14:textId="11A1D779" w:rsidR="00B83A84" w:rsidRPr="00DE6838" w:rsidRDefault="00B059C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1111CD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3E4979A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43DF8C25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3ED6DF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6A0B9C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03FCB4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702776E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A27C" w14:textId="77777777" w:rsidR="00B83A84" w:rsidRDefault="00B83A84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BA0" w14:textId="77777777" w:rsidR="00B83A84" w:rsidRPr="00DE6838" w:rsidRDefault="00B83A84" w:rsidP="00DB0F23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163507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DFD2776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386CB434" w14:textId="77777777" w:rsidTr="00DB0F23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419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8EA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C6B6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CAD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CCA7" w14:textId="77777777" w:rsidR="00B83A84" w:rsidRDefault="00B83A84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A68" w14:textId="77777777" w:rsidR="00B83A84" w:rsidRDefault="00B83A84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C85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3429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D1DB" w14:textId="77777777" w:rsidR="009F463E" w:rsidRDefault="009F463E">
      <w:r>
        <w:separator/>
      </w:r>
    </w:p>
  </w:endnote>
  <w:endnote w:type="continuationSeparator" w:id="0">
    <w:p w14:paraId="6F9DB0FC" w14:textId="77777777" w:rsidR="009F463E" w:rsidRDefault="009F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863EC" w14:textId="77777777" w:rsidR="009F463E" w:rsidRDefault="009F463E">
      <w:r>
        <w:separator/>
      </w:r>
    </w:p>
  </w:footnote>
  <w:footnote w:type="continuationSeparator" w:id="0">
    <w:p w14:paraId="5F015726" w14:textId="77777777" w:rsidR="009F463E" w:rsidRDefault="009F4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3081624">
    <w:abstractNumId w:val="0"/>
  </w:num>
  <w:num w:numId="2" w16cid:durableId="1829325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53F55"/>
    <w:rsid w:val="00154248"/>
    <w:rsid w:val="001559BD"/>
    <w:rsid w:val="001921D4"/>
    <w:rsid w:val="001A5FBD"/>
    <w:rsid w:val="001B470F"/>
    <w:rsid w:val="001D6E80"/>
    <w:rsid w:val="00220885"/>
    <w:rsid w:val="00247E06"/>
    <w:rsid w:val="00281F43"/>
    <w:rsid w:val="00287711"/>
    <w:rsid w:val="00296CF0"/>
    <w:rsid w:val="002C151D"/>
    <w:rsid w:val="00326D2B"/>
    <w:rsid w:val="003306BF"/>
    <w:rsid w:val="00365E1F"/>
    <w:rsid w:val="00374FB4"/>
    <w:rsid w:val="00376CF3"/>
    <w:rsid w:val="003B7E92"/>
    <w:rsid w:val="003C2024"/>
    <w:rsid w:val="003F6263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9362FB"/>
    <w:rsid w:val="009665FD"/>
    <w:rsid w:val="00975048"/>
    <w:rsid w:val="009A5A82"/>
    <w:rsid w:val="009B671C"/>
    <w:rsid w:val="009B6CE4"/>
    <w:rsid w:val="009F06F1"/>
    <w:rsid w:val="009F463E"/>
    <w:rsid w:val="00A1196C"/>
    <w:rsid w:val="00A12ED3"/>
    <w:rsid w:val="00A3138F"/>
    <w:rsid w:val="00A37DFE"/>
    <w:rsid w:val="00A43326"/>
    <w:rsid w:val="00A61DF1"/>
    <w:rsid w:val="00A64C53"/>
    <w:rsid w:val="00A855C2"/>
    <w:rsid w:val="00AB60F9"/>
    <w:rsid w:val="00B03873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50DC7"/>
    <w:rsid w:val="00C97834"/>
    <w:rsid w:val="00CA5ED6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3333A"/>
    <w:rsid w:val="00E6154A"/>
    <w:rsid w:val="00E71089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7A25-FBB6-4E85-B58E-4C9958A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264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Оксана Мокроусова</cp:lastModifiedBy>
  <cp:revision>4</cp:revision>
  <cp:lastPrinted>2023-05-26T10:42:00Z</cp:lastPrinted>
  <dcterms:created xsi:type="dcterms:W3CDTF">2023-06-07T09:00:00Z</dcterms:created>
  <dcterms:modified xsi:type="dcterms:W3CDTF">2023-06-07T13:24:00Z</dcterms:modified>
</cp:coreProperties>
</file>