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14341A8B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5A224D">
        <w:rPr>
          <w:rFonts w:ascii="PT Astra Serif" w:hAnsi="PT Astra Serif"/>
          <w:b/>
        </w:rPr>
        <w:t>09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 w:rsidRPr="00470010">
              <w:rPr>
                <w:rFonts w:ascii="PT Astra Serif" w:hAnsi="PT Astra Serif"/>
                <w:b/>
              </w:rPr>
              <w:t xml:space="preserve">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</w:t>
            </w:r>
            <w:proofErr w:type="gramEnd"/>
            <w:r w:rsidRPr="00470010">
              <w:rPr>
                <w:rFonts w:ascii="PT Astra Serif" w:hAnsi="PT Astra Serif"/>
                <w:b/>
              </w:rPr>
              <w:t xml:space="preserve">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14:paraId="08A11944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E6C206F" w14:textId="6B23005A" w:rsidR="00EA3576" w:rsidRPr="0007632F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5251A10" w14:textId="1B551DE2" w:rsidR="00EA3576" w:rsidRPr="0007632F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A64C53">
              <w:rPr>
                <w:rFonts w:ascii="PT Astra Serif" w:hAnsi="PT Astra Serif"/>
              </w:rPr>
              <w:t>09</w:t>
            </w:r>
            <w:r>
              <w:rPr>
                <w:rFonts w:ascii="PT Astra Serif" w:hAnsi="PT Astra Serif"/>
              </w:rPr>
              <w:t>.0</w:t>
            </w:r>
            <w:r w:rsidR="00A64C53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 xml:space="preserve">.2023 по </w:t>
            </w:r>
            <w:r w:rsidR="00A64C53">
              <w:rPr>
                <w:rFonts w:ascii="PT Astra Serif" w:hAnsi="PT Astra Serif"/>
              </w:rPr>
              <w:t>13</w:t>
            </w:r>
            <w:r>
              <w:rPr>
                <w:rFonts w:ascii="PT Astra Serif" w:hAnsi="PT Astra Serif"/>
              </w:rPr>
              <w:t>.0</w:t>
            </w:r>
            <w:r w:rsidR="00BC2351"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B65CC8D" w14:textId="40D9BBE0" w:rsidR="00EA3576" w:rsidRPr="0007632F" w:rsidRDefault="003C2024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D6AD727" w14:textId="77777777" w:rsidR="00A64C53" w:rsidRDefault="00B059C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 w:rsidR="00A64C53">
              <w:rPr>
                <w:rFonts w:ascii="PT Astra Serif" w:hAnsi="PT Astra Serif"/>
              </w:rPr>
              <w:t>,</w:t>
            </w:r>
          </w:p>
          <w:p w14:paraId="5E5C9ACD" w14:textId="77777777" w:rsidR="00A64C53" w:rsidRDefault="00A64C53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7B65170F" w14:textId="66CCEAE7" w:rsidR="00EA3576" w:rsidRPr="0007632F" w:rsidRDefault="00A64C53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BA30" w14:textId="77777777" w:rsidR="00A64C53" w:rsidRPr="00A64C53" w:rsidRDefault="00A64C53" w:rsidP="00A64C53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 w:rsidRPr="00A64C53">
              <w:rPr>
                <w:rFonts w:ascii="Arial" w:hAnsi="Arial" w:cs="Arial"/>
                <w:color w:val="344158"/>
                <w:sz w:val="18"/>
                <w:szCs w:val="18"/>
              </w:rPr>
              <w:t>Альфастим</w:t>
            </w:r>
            <w:proofErr w:type="spellEnd"/>
            <w:r w:rsidRPr="00A64C53">
              <w:rPr>
                <w:rFonts w:ascii="Arial" w:hAnsi="Arial" w:cs="Arial"/>
                <w:color w:val="344158"/>
                <w:sz w:val="18"/>
                <w:szCs w:val="18"/>
              </w:rPr>
              <w:t xml:space="preserve"> (100 г/л)</w:t>
            </w:r>
          </w:p>
          <w:p w14:paraId="7032927B" w14:textId="6AA6B50A" w:rsidR="00EA3576" w:rsidRPr="003C2024" w:rsidRDefault="00A64C53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Тритерпеновые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кислоты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7896" w14:textId="1E07E6B7" w:rsidR="00EA3576" w:rsidRPr="00DE6838" w:rsidRDefault="003C2024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F6A5B4" w14:textId="77777777" w:rsidR="00EA3576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Татьяна Григорьевна</w:t>
            </w:r>
          </w:p>
          <w:p w14:paraId="7B60EEBA" w14:textId="74DAFC1D" w:rsidR="003C2024" w:rsidRPr="0007632F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50B34669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FC1B38" w:rsidRPr="0007632F" w14:paraId="6F95C648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236CC852" w14:textId="77777777" w:rsidR="00FC1B38" w:rsidRDefault="00FC1B38" w:rsidP="00FC1B3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F4DB6A7" w14:textId="1BF8527D" w:rsidR="00FC1B38" w:rsidRDefault="00A64C53" w:rsidP="00FC1B3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09.06.2023 по 13.0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364D560" w14:textId="4CABC71A" w:rsidR="00FC1B38" w:rsidRDefault="00FC1B38" w:rsidP="00FC1B3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7959CAFF" w14:textId="0E00B422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  <w:r>
              <w:rPr>
                <w:rFonts w:ascii="PT Astra Serif" w:hAnsi="PT Astra Serif"/>
              </w:rPr>
              <w:t xml:space="preserve">, д. </w:t>
            </w:r>
            <w:proofErr w:type="spellStart"/>
            <w:proofErr w:type="gramStart"/>
            <w:r>
              <w:rPr>
                <w:rFonts w:ascii="PT Astra Serif" w:hAnsi="PT Astra Serif"/>
              </w:rPr>
              <w:t>Проскурино,д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r>
              <w:rPr>
                <w:rFonts w:ascii="PT Astra Serif" w:hAnsi="PT Astra Serif"/>
              </w:rPr>
              <w:t xml:space="preserve"> Слобода</w:t>
            </w:r>
          </w:p>
          <w:p w14:paraId="4E5A79E6" w14:textId="6E90A5F1" w:rsidR="00FC1B38" w:rsidRDefault="00FC1B38" w:rsidP="00A64C5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7BE2" w14:textId="77777777" w:rsidR="00FC1B38" w:rsidRDefault="00FC1B38" w:rsidP="00FC1B3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6"/>
                <w:szCs w:val="16"/>
              </w:rPr>
            </w:pPr>
          </w:p>
          <w:p w14:paraId="4B61C008" w14:textId="77777777" w:rsidR="00A64C53" w:rsidRDefault="00000000" w:rsidP="00A64C53">
            <w:hyperlink r:id="rId8" w:history="1">
              <w:proofErr w:type="spellStart"/>
              <w:r w:rsidR="005A224D">
                <w:rPr>
                  <w:rStyle w:val="a8"/>
                  <w:rFonts w:ascii="Arial" w:hAnsi="Arial" w:cs="Arial"/>
                  <w:color w:val="219653"/>
                  <w:sz w:val="18"/>
                  <w:szCs w:val="18"/>
                  <w:shd w:val="clear" w:color="auto" w:fill="FFFFFF"/>
                </w:rPr>
                <w:t>Зенкошанс</w:t>
              </w:r>
              <w:proofErr w:type="spellEnd"/>
              <w:r w:rsidR="005A224D">
                <w:rPr>
                  <w:rStyle w:val="a8"/>
                  <w:rFonts w:ascii="Arial" w:hAnsi="Arial" w:cs="Arial"/>
                  <w:color w:val="219653"/>
                  <w:sz w:val="18"/>
                  <w:szCs w:val="18"/>
                  <w:shd w:val="clear" w:color="auto" w:fill="FFFFFF"/>
                </w:rPr>
                <w:t xml:space="preserve"> (600 г/кг)</w:t>
              </w:r>
            </w:hyperlink>
          </w:p>
          <w:p w14:paraId="000344F9" w14:textId="2D5908B5" w:rsidR="005A224D" w:rsidRPr="00A64C53" w:rsidRDefault="005A224D" w:rsidP="00A64C53"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Метрибузин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C4D3" w14:textId="25D49675" w:rsidR="00FC1B38" w:rsidRPr="00DE6838" w:rsidRDefault="00FC1B38" w:rsidP="00FC1B38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808742" w14:textId="77777777" w:rsidR="00FC1B38" w:rsidRDefault="00FC1B38" w:rsidP="00FC1B3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67D19D8B" w14:textId="77777777" w:rsidR="00FC1B38" w:rsidRPr="0007632F" w:rsidRDefault="00FC1B38" w:rsidP="00FC1B38">
            <w:pPr>
              <w:jc w:val="center"/>
              <w:rPr>
                <w:rFonts w:ascii="PT Astra Serif" w:hAnsi="PT Astra Serif"/>
              </w:rPr>
            </w:pP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00357ABB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09.06.2023 по 13.0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E3ED79A" w14:textId="77777777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 w:rsidR="006D78AA">
              <w:rPr>
                <w:rFonts w:ascii="PT Astra Serif" w:hAnsi="PT Astra Serif"/>
              </w:rPr>
              <w:t>,</w:t>
            </w:r>
          </w:p>
          <w:p w14:paraId="3BBA2038" w14:textId="77777777" w:rsidR="006D78AA" w:rsidRDefault="006D78AA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5CE14473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490BD36F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5BB1320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54D9AF9B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97F" w14:textId="77777777" w:rsidR="006D78AA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АС,Ж</w:t>
            </w:r>
            <w:proofErr w:type="gramEnd"/>
          </w:p>
          <w:p w14:paraId="7638BCE3" w14:textId="5EAE4A6C" w:rsidR="00FC1B38" w:rsidRPr="003C2024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Bacillus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26 </w:t>
            </w:r>
            <w:proofErr w:type="spellStart"/>
            <w:proofErr w:type="gram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д,Bacillus</w:t>
            </w:r>
            <w:proofErr w:type="spellEnd"/>
            <w:proofErr w:type="gram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3Н,Bacillus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8К,Bacillus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7К,Bacillus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3/28,Trichoderma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reesei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</w:t>
            </w:r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lastRenderedPageBreak/>
              <w:t xml:space="preserve">4К,Trichoderma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atroviride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10К,Trichoderma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longibrachiatum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, штамм 9К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42F8F093" w:rsidR="00FC1B38" w:rsidRPr="00DE6838" w:rsidRDefault="00FC1B3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lastRenderedPageBreak/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4AA2F9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6398B646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11DC8C1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4F72964" w14:textId="44EA5828" w:rsidR="00B83A84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09.06.2023 по 13.0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8FBD5C5" w14:textId="20D80EEA" w:rsidR="00B83A84" w:rsidRDefault="00B83A84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Ночь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589D8B2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144AC569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6D10487C" w14:textId="77777777" w:rsidR="00B83A84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D1E5E56" w14:textId="7C97DF15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27CB57C0" w14:textId="60745EAE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9770EC8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6044A461" w14:textId="13840F16" w:rsidR="005A224D" w:rsidRP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D17D" w14:textId="77777777" w:rsidR="00B059C8" w:rsidRPr="00B059C8" w:rsidRDefault="00B059C8" w:rsidP="00B059C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>Имидашанс</w:t>
            </w:r>
            <w:proofErr w:type="spellEnd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 xml:space="preserve"> Плюс (150 + 50 г/л)</w:t>
            </w:r>
          </w:p>
          <w:p w14:paraId="446317D2" w14:textId="673C5BFD" w:rsidR="00B83A84" w:rsidRPr="00B83A84" w:rsidRDefault="00B059C8" w:rsidP="00B83A84">
            <w:pPr>
              <w:rPr>
                <w:lang w:eastAsia="ru-RU"/>
              </w:rPr>
            </w:pPr>
            <w:r w:rsidRPr="00B059C8">
              <w:rPr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B059C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Имидаклоприд,Ля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мбда</w:t>
            </w:r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-цигалотрин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B36C" w14:textId="11A1D779" w:rsidR="00B83A84" w:rsidRPr="00DE6838" w:rsidRDefault="00B059C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1111CD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3E4979A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43DF8C25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63ED6DF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6A0B9C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03FCB4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702776E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A27C" w14:textId="77777777" w:rsidR="00B83A84" w:rsidRDefault="00B83A84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BA0" w14:textId="77777777" w:rsidR="00B83A84" w:rsidRPr="00DE6838" w:rsidRDefault="00B83A84" w:rsidP="00DB0F23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163507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DFD2776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386CB434" w14:textId="77777777" w:rsidTr="00DB0F23">
        <w:trPr>
          <w:trHeight w:val="616"/>
        </w:trPr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419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8EA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C6B6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CAD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CCA7" w14:textId="77777777" w:rsidR="00B83A84" w:rsidRDefault="00B83A84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A68" w14:textId="77777777" w:rsidR="00B83A84" w:rsidRDefault="00B83A84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C85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3429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2753077E" w14:textId="0724CEDD" w:rsidR="00BC2351" w:rsidRPr="00BC2351" w:rsidRDefault="00BC2351" w:rsidP="00BC2351">
      <w:pPr>
        <w:tabs>
          <w:tab w:val="left" w:pos="6765"/>
        </w:tabs>
        <w:jc w:val="center"/>
        <w:sectPr w:rsidR="00BC2351" w:rsidRPr="00BC2351" w:rsidSect="00696D1C">
          <w:pgSz w:w="16838" w:h="11906" w:orient="landscape"/>
          <w:pgMar w:top="851" w:right="1134" w:bottom="1701" w:left="1134" w:header="0" w:footer="970" w:gutter="0"/>
          <w:cols w:space="708"/>
          <w:titlePg/>
          <w:docGrid w:linePitch="360"/>
        </w:sectPr>
      </w:pPr>
    </w:p>
    <w:p w14:paraId="44444E3C" w14:textId="42401058" w:rsidR="00BC2351" w:rsidRPr="00BC2351" w:rsidRDefault="00BC2351" w:rsidP="00AB60F9">
      <w:pPr>
        <w:jc w:val="center"/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E7DE9" w14:textId="77777777" w:rsidR="00840DBF" w:rsidRDefault="00840DBF">
      <w:r>
        <w:separator/>
      </w:r>
    </w:p>
  </w:endnote>
  <w:endnote w:type="continuationSeparator" w:id="0">
    <w:p w14:paraId="583F9301" w14:textId="77777777" w:rsidR="00840DBF" w:rsidRDefault="0084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0000785B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1897" w14:textId="77777777" w:rsidR="00840DBF" w:rsidRDefault="00840DBF">
      <w:r>
        <w:separator/>
      </w:r>
    </w:p>
  </w:footnote>
  <w:footnote w:type="continuationSeparator" w:id="0">
    <w:p w14:paraId="1B980268" w14:textId="77777777" w:rsidR="00840DBF" w:rsidRDefault="00840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3081624">
    <w:abstractNumId w:val="0"/>
  </w:num>
  <w:num w:numId="2" w16cid:durableId="1829325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58DE"/>
    <w:rsid w:val="000374CE"/>
    <w:rsid w:val="00097D31"/>
    <w:rsid w:val="000A3D5A"/>
    <w:rsid w:val="000C36CF"/>
    <w:rsid w:val="000C55E2"/>
    <w:rsid w:val="000D49FE"/>
    <w:rsid w:val="000F612E"/>
    <w:rsid w:val="00115755"/>
    <w:rsid w:val="00153F55"/>
    <w:rsid w:val="001559BD"/>
    <w:rsid w:val="001921D4"/>
    <w:rsid w:val="001A5FBD"/>
    <w:rsid w:val="001B470F"/>
    <w:rsid w:val="001D6E80"/>
    <w:rsid w:val="00247E06"/>
    <w:rsid w:val="00281F43"/>
    <w:rsid w:val="00287711"/>
    <w:rsid w:val="00296CF0"/>
    <w:rsid w:val="002C151D"/>
    <w:rsid w:val="00326D2B"/>
    <w:rsid w:val="003306BF"/>
    <w:rsid w:val="00365E1F"/>
    <w:rsid w:val="00374FB4"/>
    <w:rsid w:val="00376CF3"/>
    <w:rsid w:val="003B7E92"/>
    <w:rsid w:val="003C2024"/>
    <w:rsid w:val="003F6263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84B0A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9362FB"/>
    <w:rsid w:val="00975048"/>
    <w:rsid w:val="009A5A82"/>
    <w:rsid w:val="009B671C"/>
    <w:rsid w:val="009B6CE4"/>
    <w:rsid w:val="009F06F1"/>
    <w:rsid w:val="00A1196C"/>
    <w:rsid w:val="00A12ED3"/>
    <w:rsid w:val="00A3138F"/>
    <w:rsid w:val="00A37DFE"/>
    <w:rsid w:val="00A43326"/>
    <w:rsid w:val="00A61DF1"/>
    <w:rsid w:val="00A64C53"/>
    <w:rsid w:val="00A855C2"/>
    <w:rsid w:val="00AB60F9"/>
    <w:rsid w:val="00B03873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50DC7"/>
    <w:rsid w:val="00C97834"/>
    <w:rsid w:val="00CA5ED6"/>
    <w:rsid w:val="00CB75DC"/>
    <w:rsid w:val="00CD24AC"/>
    <w:rsid w:val="00CD6313"/>
    <w:rsid w:val="00D107BD"/>
    <w:rsid w:val="00D52B52"/>
    <w:rsid w:val="00D8437A"/>
    <w:rsid w:val="00D85F8E"/>
    <w:rsid w:val="00DD275E"/>
    <w:rsid w:val="00DD7AF6"/>
    <w:rsid w:val="00DE6838"/>
    <w:rsid w:val="00E01E41"/>
    <w:rsid w:val="00E3333A"/>
    <w:rsid w:val="00E6154A"/>
    <w:rsid w:val="00E71089"/>
    <w:rsid w:val="00EA2C51"/>
    <w:rsid w:val="00EA3576"/>
    <w:rsid w:val="00EC3E0B"/>
    <w:rsid w:val="00F02EF5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-saturn.ru/app/pesticide/15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7A25-FBB6-4E85-B58E-4C9958A5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10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Оксана Мокроусова</cp:lastModifiedBy>
  <cp:revision>3</cp:revision>
  <cp:lastPrinted>2023-05-26T10:42:00Z</cp:lastPrinted>
  <dcterms:created xsi:type="dcterms:W3CDTF">2023-06-06T13:28:00Z</dcterms:created>
  <dcterms:modified xsi:type="dcterms:W3CDTF">2023-06-06T13:30:00Z</dcterms:modified>
</cp:coreProperties>
</file>