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34F046C4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3D4618">
        <w:rPr>
          <w:rFonts w:ascii="PT Astra Serif" w:hAnsi="PT Astra Serif"/>
          <w:b/>
        </w:rPr>
        <w:t>23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47D47C2" w:rsidR="00FC1B38" w:rsidRDefault="0084527B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«Велес»</w:t>
            </w:r>
            <w:bookmarkStart w:id="0" w:name="_GoBack"/>
            <w:bookmarkEnd w:id="0"/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4199583F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3D4618">
              <w:rPr>
                <w:rFonts w:ascii="PT Astra Serif" w:hAnsi="PT Astra Serif"/>
              </w:rPr>
              <w:t>26</w:t>
            </w:r>
            <w:r>
              <w:rPr>
                <w:rFonts w:ascii="PT Astra Serif" w:hAnsi="PT Astra Serif"/>
              </w:rPr>
              <w:t xml:space="preserve">.06.2023 по </w:t>
            </w:r>
            <w:r w:rsidR="003D4618">
              <w:rPr>
                <w:rFonts w:ascii="PT Astra Serif" w:hAnsi="PT Astra Serif"/>
              </w:rPr>
              <w:t>27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CA5BE9A" w14:textId="49A4D988" w:rsidR="003D4618" w:rsidRDefault="003D4618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Щекинский район:</w:t>
            </w:r>
          </w:p>
          <w:p w14:paraId="33752F5F" w14:textId="77777777" w:rsidR="003D4618" w:rsidRDefault="003D4618" w:rsidP="003D46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31A72CF3" w14:textId="77777777" w:rsidR="003D4618" w:rsidRDefault="003D4618" w:rsidP="003D46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75742D28" w14:textId="77777777" w:rsidR="003D4618" w:rsidRDefault="003D4618" w:rsidP="003D46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4F3573E3" w14:textId="496BDA5C" w:rsidR="003D4618" w:rsidRDefault="003D4618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Одоевский район:</w:t>
            </w:r>
          </w:p>
          <w:p w14:paraId="2421AD1B" w14:textId="0AF0381F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3AFA9B2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3B1E3547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10EEBB0A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72064959" w14:textId="4D1D41E7" w:rsidR="005A224D" w:rsidRDefault="005A224D" w:rsidP="003D461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5034" w14:textId="77777777" w:rsidR="003D4618" w:rsidRDefault="003D4618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Имидаклоприд,</w:t>
            </w:r>
          </w:p>
          <w:p w14:paraId="7638BCE3" w14:textId="4F1CCF02" w:rsidR="00FC1B38" w:rsidRPr="003C2024" w:rsidRDefault="003D4618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Лямбда-цигалотрин</w:t>
            </w:r>
            <w:r w:rsidRPr="003C2024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35B63864" w:rsidR="00FC1B38" w:rsidRPr="00DE6838" w:rsidRDefault="003D4618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5FE0195" w14:textId="77777777" w:rsidR="00FC1B38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Т.Г.</w:t>
            </w:r>
          </w:p>
          <w:p w14:paraId="6C4AA2F9" w14:textId="18A92715" w:rsidR="000070DD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A90ACD" w:rsidRPr="0007632F" w14:paraId="0D01A400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EB92ECF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1459928" w14:textId="7CE03BE2" w:rsidR="00A90ACD" w:rsidRDefault="00A90AC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3D4618">
              <w:rPr>
                <w:rFonts w:ascii="PT Astra Serif" w:hAnsi="PT Astra Serif"/>
              </w:rPr>
              <w:t>26</w:t>
            </w:r>
            <w:r>
              <w:rPr>
                <w:rFonts w:ascii="PT Astra Serif" w:hAnsi="PT Astra Serif"/>
              </w:rPr>
              <w:t xml:space="preserve">.06.2023 по </w:t>
            </w:r>
            <w:r w:rsidR="003D4618">
              <w:rPr>
                <w:rFonts w:ascii="PT Astra Serif" w:hAnsi="PT Astra Serif"/>
              </w:rPr>
              <w:t>27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118B31" w14:textId="422C82E6" w:rsidR="00A90ACD" w:rsidRDefault="00A90ACD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074F3D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11BBEAD5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712CB1C9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5AAD6600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492F031D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2B9745B4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6559DFE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2A15B3B7" w14:textId="77777777" w:rsidR="00A90ACD" w:rsidRDefault="00A90AC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F1EC" w14:textId="77777777" w:rsidR="008E6849" w:rsidRDefault="008E6849" w:rsidP="008E6849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Фитоспорин АС,Ж</w:t>
            </w:r>
          </w:p>
          <w:p w14:paraId="1D9C2FF3" w14:textId="7F2FC671" w:rsidR="004226D2" w:rsidRPr="004226D2" w:rsidRDefault="008E6849" w:rsidP="008E6849"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(Bacillus subtilis, штамм 26 д,Bacillus subtilis, штамм 1К,Bacillus subtilis, штамм 3К,Bacillus subtilis, штамм 3Н,Bacillus subtilis, штамм 8К,Bacillus subtilis, штамм 7К,Bacillus subtilis, штамм 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lastRenderedPageBreak/>
              <w:t>3/28,Trichoderma reesei, штамм 4К,Trichoderma atroviride, штамм 10К,Trichoderma longibrachiatum, штамм 9К)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729" w14:textId="593B2D99" w:rsidR="00A90ACD" w:rsidRPr="00DE6838" w:rsidRDefault="008E6849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lastRenderedPageBreak/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8FEA71D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C5DFEB9" w14:textId="77777777" w:rsidR="00A90ACD" w:rsidRPr="0007632F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4A60DE" w:rsidRPr="0007632F" w14:paraId="2232B8A1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1A2A21A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7319FE1" w14:textId="71F56C9C" w:rsidR="004A60DE" w:rsidRDefault="004A60DE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3D4618">
              <w:rPr>
                <w:rFonts w:ascii="PT Astra Serif" w:hAnsi="PT Astra Serif"/>
              </w:rPr>
              <w:t>26</w:t>
            </w:r>
            <w:r>
              <w:rPr>
                <w:rFonts w:ascii="PT Astra Serif" w:hAnsi="PT Astra Serif"/>
              </w:rPr>
              <w:t xml:space="preserve">.06.2023 по </w:t>
            </w:r>
            <w:r w:rsidR="003D4618">
              <w:rPr>
                <w:rFonts w:ascii="PT Astra Serif" w:hAnsi="PT Astra Serif"/>
              </w:rPr>
              <w:t>27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5CF4BCF" w14:textId="79B5E237" w:rsidR="004A60DE" w:rsidRDefault="004A60D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CF9F836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4CB4161E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33C16952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1DF2424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71E4C526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706C479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0502CD8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0C9C3292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4466" w14:textId="77777777" w:rsidR="008E6849" w:rsidRDefault="008E6849" w:rsidP="008E6849">
            <w:r>
              <w:t>Амицид микро</w:t>
            </w:r>
          </w:p>
          <w:p w14:paraId="5F4CD3DE" w14:textId="75447792" w:rsidR="003F1A2F" w:rsidRPr="00E05317" w:rsidRDefault="00E05317" w:rsidP="003F1A2F">
            <w:pPr>
              <w:rPr>
                <w:sz w:val="18"/>
                <w:szCs w:val="18"/>
              </w:rPr>
            </w:pPr>
            <w:r w:rsidRPr="00E05317">
              <w:rPr>
                <w:rFonts w:ascii="Arial" w:hAnsi="Arial" w:cs="Arial"/>
                <w:color w:val="585858"/>
                <w:sz w:val="18"/>
                <w:szCs w:val="18"/>
                <w:shd w:val="clear" w:color="auto" w:fill="FFFFFF"/>
              </w:rPr>
              <w:t>композиция аминокислот и полипептидов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AC5" w14:textId="7E545A8B" w:rsidR="004A60DE" w:rsidRDefault="008E6849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9D795A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A455DF8" w14:textId="77777777" w:rsidR="004A60DE" w:rsidRPr="0007632F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4E338" w14:textId="77777777" w:rsidR="00FE2D35" w:rsidRDefault="00FE2D35">
      <w:r>
        <w:separator/>
      </w:r>
    </w:p>
  </w:endnote>
  <w:endnote w:type="continuationSeparator" w:id="0">
    <w:p w14:paraId="3E8F6EF7" w14:textId="77777777" w:rsidR="00FE2D35" w:rsidRDefault="00FE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59640" w14:textId="77777777" w:rsidR="00FE2D35" w:rsidRDefault="00FE2D35">
      <w:r>
        <w:separator/>
      </w:r>
    </w:p>
  </w:footnote>
  <w:footnote w:type="continuationSeparator" w:id="0">
    <w:p w14:paraId="06A19023" w14:textId="77777777" w:rsidR="00FE2D35" w:rsidRDefault="00FE2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070DD"/>
    <w:rsid w:val="000158DE"/>
    <w:rsid w:val="00026BA2"/>
    <w:rsid w:val="000374CE"/>
    <w:rsid w:val="00076067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97F86"/>
    <w:rsid w:val="001A5FBD"/>
    <w:rsid w:val="001B470F"/>
    <w:rsid w:val="001D6E80"/>
    <w:rsid w:val="00203040"/>
    <w:rsid w:val="00220885"/>
    <w:rsid w:val="00247E06"/>
    <w:rsid w:val="00275F3C"/>
    <w:rsid w:val="00280F0A"/>
    <w:rsid w:val="00281F43"/>
    <w:rsid w:val="00287711"/>
    <w:rsid w:val="00296CF0"/>
    <w:rsid w:val="002C151D"/>
    <w:rsid w:val="00320618"/>
    <w:rsid w:val="00326D2B"/>
    <w:rsid w:val="003306BF"/>
    <w:rsid w:val="00365E1F"/>
    <w:rsid w:val="00374FB4"/>
    <w:rsid w:val="00376CF3"/>
    <w:rsid w:val="003B1EA6"/>
    <w:rsid w:val="003B7E92"/>
    <w:rsid w:val="003C2024"/>
    <w:rsid w:val="003D327D"/>
    <w:rsid w:val="003D4618"/>
    <w:rsid w:val="003F1A2F"/>
    <w:rsid w:val="003F6263"/>
    <w:rsid w:val="004116A8"/>
    <w:rsid w:val="00420A1B"/>
    <w:rsid w:val="004226D2"/>
    <w:rsid w:val="004409F7"/>
    <w:rsid w:val="0048387B"/>
    <w:rsid w:val="004A60DE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54DEB"/>
    <w:rsid w:val="00562351"/>
    <w:rsid w:val="00570FA1"/>
    <w:rsid w:val="005836A1"/>
    <w:rsid w:val="00584B0A"/>
    <w:rsid w:val="00596651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527B"/>
    <w:rsid w:val="0084643D"/>
    <w:rsid w:val="0086397D"/>
    <w:rsid w:val="00886A38"/>
    <w:rsid w:val="00892F91"/>
    <w:rsid w:val="008C78BA"/>
    <w:rsid w:val="008D3138"/>
    <w:rsid w:val="008E6849"/>
    <w:rsid w:val="008F3811"/>
    <w:rsid w:val="008F3EF0"/>
    <w:rsid w:val="009173AC"/>
    <w:rsid w:val="009362FB"/>
    <w:rsid w:val="00960049"/>
    <w:rsid w:val="009665FD"/>
    <w:rsid w:val="00975048"/>
    <w:rsid w:val="009A5A82"/>
    <w:rsid w:val="009B671C"/>
    <w:rsid w:val="009B6CE4"/>
    <w:rsid w:val="009F06F1"/>
    <w:rsid w:val="009F463E"/>
    <w:rsid w:val="00A1196C"/>
    <w:rsid w:val="00A129F0"/>
    <w:rsid w:val="00A12ED3"/>
    <w:rsid w:val="00A3138F"/>
    <w:rsid w:val="00A37DFE"/>
    <w:rsid w:val="00A43326"/>
    <w:rsid w:val="00A61DF1"/>
    <w:rsid w:val="00A64C53"/>
    <w:rsid w:val="00A855C2"/>
    <w:rsid w:val="00A90ACD"/>
    <w:rsid w:val="00AA6436"/>
    <w:rsid w:val="00AB60F9"/>
    <w:rsid w:val="00B03873"/>
    <w:rsid w:val="00B04101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BE502C"/>
    <w:rsid w:val="00C053BA"/>
    <w:rsid w:val="00C145CF"/>
    <w:rsid w:val="00C40DD7"/>
    <w:rsid w:val="00C50DC7"/>
    <w:rsid w:val="00C6000A"/>
    <w:rsid w:val="00C91850"/>
    <w:rsid w:val="00C97834"/>
    <w:rsid w:val="00CA5ED6"/>
    <w:rsid w:val="00CB680B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E01E41"/>
    <w:rsid w:val="00E05317"/>
    <w:rsid w:val="00E3333A"/>
    <w:rsid w:val="00E6154A"/>
    <w:rsid w:val="00E71089"/>
    <w:rsid w:val="00E77927"/>
    <w:rsid w:val="00EA2C51"/>
    <w:rsid w:val="00EA3576"/>
    <w:rsid w:val="00EC3E0B"/>
    <w:rsid w:val="00F02EF5"/>
    <w:rsid w:val="00F065AA"/>
    <w:rsid w:val="00F0777B"/>
    <w:rsid w:val="00F2611C"/>
    <w:rsid w:val="00F4181B"/>
    <w:rsid w:val="00F66CAA"/>
    <w:rsid w:val="00F737E5"/>
    <w:rsid w:val="00F90D26"/>
    <w:rsid w:val="00FC1B38"/>
    <w:rsid w:val="00FD2629"/>
    <w:rsid w:val="00FD61AC"/>
    <w:rsid w:val="00FE2D35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6"/>
    <w:next w:val="16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  <w:style w:type="character" w:customStyle="1" w:styleId="10">
    <w:name w:val="Заголовок 1 Знак"/>
    <w:basedOn w:val="a0"/>
    <w:link w:val="1"/>
    <w:rsid w:val="008E6849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FCB07-0337-4195-980C-1226DF14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2</cp:revision>
  <cp:lastPrinted>2023-06-22T06:52:00Z</cp:lastPrinted>
  <dcterms:created xsi:type="dcterms:W3CDTF">2023-06-23T12:52:00Z</dcterms:created>
  <dcterms:modified xsi:type="dcterms:W3CDTF">2023-06-23T12:52:00Z</dcterms:modified>
</cp:coreProperties>
</file>