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1E472569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B04101">
        <w:rPr>
          <w:rFonts w:ascii="PT Astra Serif" w:hAnsi="PT Astra Serif"/>
          <w:b/>
        </w:rPr>
        <w:t>19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8F532C" w:rsidRPr="0007632F" w14:paraId="4B2FDD5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20752046" w14:textId="7AF31A14" w:rsidR="008F532C" w:rsidRDefault="00F50675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«Велес»</w:t>
            </w:r>
            <w:bookmarkStart w:id="0" w:name="_GoBack"/>
            <w:bookmarkEnd w:id="0"/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863E18A" w14:textId="3CB9EE9B" w:rsidR="008F532C" w:rsidRDefault="008F532C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23.06.2023 по 25.06.2023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AD0493E" w14:textId="11C92F49" w:rsidR="008F532C" w:rsidRDefault="008F532C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17CC8518" w14:textId="77777777" w:rsidR="008F532C" w:rsidRDefault="008F532C" w:rsidP="008F532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1C1A9B8C" w14:textId="77777777" w:rsidR="008F532C" w:rsidRDefault="008F532C" w:rsidP="008F532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43CE1BAE" w14:textId="77777777" w:rsidR="008F532C" w:rsidRDefault="008F532C" w:rsidP="008F532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5508C989" w14:textId="77777777" w:rsidR="008F532C" w:rsidRDefault="008F532C" w:rsidP="008F532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4D28791E" w14:textId="77777777" w:rsidR="008F532C" w:rsidRDefault="008F532C" w:rsidP="008F532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24BB4067" w14:textId="77777777" w:rsidR="008F532C" w:rsidRDefault="008F532C" w:rsidP="008F532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3EA2745A" w14:textId="77777777" w:rsidR="008F532C" w:rsidRDefault="008F532C" w:rsidP="008F532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6396AEC1" w14:textId="77777777" w:rsidR="008F532C" w:rsidRDefault="008F532C" w:rsidP="00B0410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0F6F" w14:textId="77777777" w:rsidR="008F532C" w:rsidRPr="008F532C" w:rsidRDefault="008F532C" w:rsidP="008F532C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r w:rsidRPr="008F532C">
              <w:rPr>
                <w:rFonts w:ascii="Arial" w:hAnsi="Arial" w:cs="Arial"/>
                <w:color w:val="344158"/>
                <w:sz w:val="18"/>
                <w:szCs w:val="18"/>
              </w:rPr>
              <w:t>Шанстар (750 г/кг)</w:t>
            </w:r>
          </w:p>
          <w:p w14:paraId="26BB1D26" w14:textId="7A710C70" w:rsidR="008F532C" w:rsidRPr="00B04101" w:rsidRDefault="008F532C" w:rsidP="00B04101">
            <w:pPr>
              <w:pStyle w:val="1"/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Трибенурон-метил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BC04" w14:textId="77777777" w:rsidR="008F532C" w:rsidRDefault="008F532C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  <w:p w14:paraId="7359F805" w14:textId="1CADAE50" w:rsidR="008F532C" w:rsidRDefault="008F532C" w:rsidP="00DB0F23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4413B83" w14:textId="77777777" w:rsidR="008F532C" w:rsidRDefault="008F532C" w:rsidP="008F53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Иванова Т.Г.</w:t>
            </w:r>
          </w:p>
          <w:p w14:paraId="5D8CC104" w14:textId="6594F118" w:rsidR="008F532C" w:rsidRDefault="008F532C" w:rsidP="008F53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89051129686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7BD59130" w14:textId="77777777" w:rsidR="008F532C" w:rsidRPr="0007632F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8F532C" w:rsidRPr="0007632F" w14:paraId="6A3D0F28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5345698F" w14:textId="77777777" w:rsidR="008F532C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3864496" w14:textId="77777777" w:rsidR="008F532C" w:rsidRDefault="008F532C" w:rsidP="008F53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23.06.2023 по 25.06.2023</w:t>
            </w:r>
          </w:p>
          <w:p w14:paraId="28EF836B" w14:textId="77777777" w:rsidR="008F532C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916C01" w14:textId="79596973" w:rsidR="008F532C" w:rsidRDefault="008F532C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6671E64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1D05DCFD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04FB96A7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42CF35BF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224DB941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1AC8B66D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210B35D6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70E90474" w14:textId="77777777" w:rsidR="008F532C" w:rsidRDefault="008F532C" w:rsidP="00B0410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4244" w14:textId="77777777" w:rsidR="002457B7" w:rsidRPr="002457B7" w:rsidRDefault="002457B7" w:rsidP="002457B7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r w:rsidRPr="002457B7">
              <w:rPr>
                <w:rFonts w:ascii="Arial" w:hAnsi="Arial" w:cs="Arial"/>
                <w:color w:val="344158"/>
                <w:sz w:val="18"/>
                <w:szCs w:val="18"/>
              </w:rPr>
              <w:t>Шансти (750 г/кг)</w:t>
            </w:r>
          </w:p>
          <w:p w14:paraId="365CC8C8" w14:textId="60291E66" w:rsidR="008F532C" w:rsidRPr="00B04101" w:rsidRDefault="002457B7" w:rsidP="00B04101">
            <w:pPr>
              <w:pStyle w:val="1"/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Тифенсульфурон-метил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7733" w14:textId="25E27985" w:rsidR="008F532C" w:rsidRDefault="002457B7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ADCB180" w14:textId="77777777" w:rsidR="008F532C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F924A66" w14:textId="77777777" w:rsidR="008F532C" w:rsidRPr="0007632F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8F532C" w:rsidRPr="0007632F" w14:paraId="0986E483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708EF73F" w14:textId="77777777" w:rsidR="008F532C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D717DBC" w14:textId="30184DE8" w:rsidR="002457B7" w:rsidRDefault="002457B7" w:rsidP="002457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23.06.2023 по 24.06.2023</w:t>
            </w:r>
          </w:p>
          <w:p w14:paraId="37B03262" w14:textId="77777777" w:rsidR="008F532C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D89B53C" w14:textId="3614D897" w:rsidR="008F532C" w:rsidRDefault="002457B7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4A8684D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6BB62358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4576CAD9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7950C59D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д. Ченцовы дворы</w:t>
            </w:r>
          </w:p>
          <w:p w14:paraId="2ABA0F9F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3EF61CB4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02B80C59" w14:textId="77777777" w:rsidR="002457B7" w:rsidRDefault="002457B7" w:rsidP="002457B7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26FAC49F" w14:textId="77777777" w:rsidR="008F532C" w:rsidRDefault="008F532C" w:rsidP="00B0410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A029" w14:textId="77777777" w:rsidR="002457B7" w:rsidRPr="002457B7" w:rsidRDefault="002457B7" w:rsidP="002457B7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r w:rsidRPr="002457B7">
              <w:rPr>
                <w:rFonts w:ascii="Arial" w:hAnsi="Arial" w:cs="Arial"/>
                <w:color w:val="344158"/>
                <w:sz w:val="18"/>
                <w:szCs w:val="18"/>
              </w:rPr>
              <w:lastRenderedPageBreak/>
              <w:t>Калина (480 г/л)</w:t>
            </w:r>
          </w:p>
          <w:p w14:paraId="7D55CB1E" w14:textId="475ADE3E" w:rsidR="008F532C" w:rsidRPr="00B04101" w:rsidRDefault="002457B7" w:rsidP="00B04101">
            <w:pPr>
              <w:pStyle w:val="1"/>
              <w:shd w:val="clear" w:color="auto" w:fill="FFFFFF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Тиаклоприд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96A" w14:textId="3B42873B" w:rsidR="008F532C" w:rsidRDefault="002457B7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F3349BD" w14:textId="77777777" w:rsidR="008F532C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2DA0B685" w14:textId="77777777" w:rsidR="008F532C" w:rsidRPr="0007632F" w:rsidRDefault="008F532C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5C1775CD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942217">
              <w:rPr>
                <w:rFonts w:ascii="PT Astra Serif" w:hAnsi="PT Astra Serif"/>
              </w:rPr>
              <w:t>2</w:t>
            </w:r>
            <w:r w:rsidR="002457B7"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 xml:space="preserve">.06.2023 по </w:t>
            </w:r>
            <w:r w:rsidR="002457B7">
              <w:rPr>
                <w:rFonts w:ascii="PT Astra Serif" w:hAnsi="PT Astra Serif"/>
              </w:rPr>
              <w:t>24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421AD1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Скобачево,</w:t>
            </w:r>
          </w:p>
          <w:p w14:paraId="3AFA9B2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Пришня-Шевелевка</w:t>
            </w:r>
          </w:p>
          <w:p w14:paraId="3B1E3547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Башево, </w:t>
            </w:r>
          </w:p>
          <w:p w14:paraId="10EEBB0A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318A24BB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Проскурино, </w:t>
            </w:r>
          </w:p>
          <w:p w14:paraId="1BAFF952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 .Крапивенская Слобода</w:t>
            </w:r>
          </w:p>
          <w:p w14:paraId="48FC7B08" w14:textId="77777777" w:rsidR="00B04101" w:rsidRDefault="00B04101" w:rsidP="00B0410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Малынь</w:t>
            </w:r>
          </w:p>
          <w:p w14:paraId="54D9AF9B" w14:textId="74D17FD3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5AB1" w14:textId="60B910E4" w:rsidR="002457B7" w:rsidRPr="002457B7" w:rsidRDefault="002457B7" w:rsidP="002457B7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r w:rsidRPr="002457B7">
              <w:rPr>
                <w:rFonts w:ascii="Arial" w:hAnsi="Arial" w:cs="Arial"/>
                <w:color w:val="344158"/>
                <w:sz w:val="18"/>
                <w:szCs w:val="18"/>
              </w:rPr>
              <w:t>Гуми</w:t>
            </w:r>
            <w:r>
              <w:rPr>
                <w:rFonts w:ascii="Arial" w:hAnsi="Arial" w:cs="Arial"/>
                <w:color w:val="344158"/>
                <w:sz w:val="18"/>
                <w:szCs w:val="18"/>
              </w:rPr>
              <w:t>-20 Калийный</w:t>
            </w:r>
          </w:p>
          <w:p w14:paraId="7638BCE3" w14:textId="5F50D77E" w:rsidR="00FC1B38" w:rsidRPr="003C2024" w:rsidRDefault="002457B7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удобрения на основе гуминовых кислот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77D976D3" w:rsidR="00FC1B38" w:rsidRPr="00DE6838" w:rsidRDefault="002457B7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4AA2F9" w14:textId="2F718834" w:rsidR="000070DD" w:rsidRDefault="000070DD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8DCD3" w14:textId="77777777" w:rsidR="00620288" w:rsidRDefault="00620288">
      <w:r>
        <w:separator/>
      </w:r>
    </w:p>
  </w:endnote>
  <w:endnote w:type="continuationSeparator" w:id="0">
    <w:p w14:paraId="46E466ED" w14:textId="77777777" w:rsidR="00620288" w:rsidRDefault="00620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E4F78" w14:textId="77777777" w:rsidR="00620288" w:rsidRDefault="00620288">
      <w:r>
        <w:separator/>
      </w:r>
    </w:p>
  </w:footnote>
  <w:footnote w:type="continuationSeparator" w:id="0">
    <w:p w14:paraId="7A469D03" w14:textId="77777777" w:rsidR="00620288" w:rsidRDefault="00620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070DD"/>
    <w:rsid w:val="000158DE"/>
    <w:rsid w:val="000374CE"/>
    <w:rsid w:val="00054745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97F86"/>
    <w:rsid w:val="001A5FBD"/>
    <w:rsid w:val="001B470F"/>
    <w:rsid w:val="001D2E34"/>
    <w:rsid w:val="001D6E80"/>
    <w:rsid w:val="00203040"/>
    <w:rsid w:val="00220885"/>
    <w:rsid w:val="002457B7"/>
    <w:rsid w:val="00247E06"/>
    <w:rsid w:val="00275F3C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1EA6"/>
    <w:rsid w:val="003B7E92"/>
    <w:rsid w:val="003C2024"/>
    <w:rsid w:val="003D327D"/>
    <w:rsid w:val="003F1A2F"/>
    <w:rsid w:val="003F6263"/>
    <w:rsid w:val="004116A8"/>
    <w:rsid w:val="00420A1B"/>
    <w:rsid w:val="004226D2"/>
    <w:rsid w:val="004409F7"/>
    <w:rsid w:val="0048387B"/>
    <w:rsid w:val="004A60DE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70FA1"/>
    <w:rsid w:val="005836A1"/>
    <w:rsid w:val="00584B0A"/>
    <w:rsid w:val="005A224D"/>
    <w:rsid w:val="005E6ED8"/>
    <w:rsid w:val="005F1A84"/>
    <w:rsid w:val="00620288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A3F15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8F3EF0"/>
    <w:rsid w:val="008F532C"/>
    <w:rsid w:val="009173AC"/>
    <w:rsid w:val="009362FB"/>
    <w:rsid w:val="00942217"/>
    <w:rsid w:val="00960049"/>
    <w:rsid w:val="009665FD"/>
    <w:rsid w:val="00975048"/>
    <w:rsid w:val="009A5A82"/>
    <w:rsid w:val="009B671C"/>
    <w:rsid w:val="009B6CE4"/>
    <w:rsid w:val="009F06F1"/>
    <w:rsid w:val="009F463E"/>
    <w:rsid w:val="00A1196C"/>
    <w:rsid w:val="00A129F0"/>
    <w:rsid w:val="00A12ED3"/>
    <w:rsid w:val="00A3138F"/>
    <w:rsid w:val="00A33F72"/>
    <w:rsid w:val="00A37DFE"/>
    <w:rsid w:val="00A43326"/>
    <w:rsid w:val="00A61DF1"/>
    <w:rsid w:val="00A64C53"/>
    <w:rsid w:val="00A855C2"/>
    <w:rsid w:val="00A90ACD"/>
    <w:rsid w:val="00AA6436"/>
    <w:rsid w:val="00AB60F9"/>
    <w:rsid w:val="00B03873"/>
    <w:rsid w:val="00B04101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40DD7"/>
    <w:rsid w:val="00C50DC7"/>
    <w:rsid w:val="00C6000A"/>
    <w:rsid w:val="00C97834"/>
    <w:rsid w:val="00CA5ED6"/>
    <w:rsid w:val="00CB680B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DF03AF"/>
    <w:rsid w:val="00E01E41"/>
    <w:rsid w:val="00E3333A"/>
    <w:rsid w:val="00E469FC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50675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973A-C859-4D4F-BB7C-EB4F1436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17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4</cp:revision>
  <cp:lastPrinted>2023-05-26T10:42:00Z</cp:lastPrinted>
  <dcterms:created xsi:type="dcterms:W3CDTF">2023-06-20T10:56:00Z</dcterms:created>
  <dcterms:modified xsi:type="dcterms:W3CDTF">2023-06-20T12:16:00Z</dcterms:modified>
</cp:coreProperties>
</file>