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F4FAB85" w14:textId="51443FB9" w:rsidR="0084643D" w:rsidRPr="0084643D" w:rsidRDefault="0084643D" w:rsidP="0084643D">
      <w:pPr>
        <w:pStyle w:val="8"/>
        <w:numPr>
          <w:ilvl w:val="0"/>
          <w:numId w:val="0"/>
        </w:numPr>
        <w:spacing w:line="240" w:lineRule="exact"/>
        <w:jc w:val="both"/>
        <w:rPr>
          <w:rFonts w:ascii="PT Astra Serif" w:hAnsi="PT Astra Serif" w:cs="PT Astra Serif"/>
          <w:szCs w:val="28"/>
          <w:lang w:val="en-US"/>
        </w:rPr>
      </w:pPr>
      <w:bookmarkStart w:id="0" w:name="_GoBack"/>
    </w:p>
    <w:p w14:paraId="5EE4465B" w14:textId="583FB6AB" w:rsidR="00EA3576" w:rsidRDefault="00696D1C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</w:t>
      </w:r>
      <w:r w:rsidR="00EA3576" w:rsidRPr="00470010">
        <w:rPr>
          <w:rFonts w:ascii="PT Astra Serif" w:hAnsi="PT Astra Serif"/>
          <w:b/>
          <w:sz w:val="28"/>
          <w:szCs w:val="28"/>
        </w:rPr>
        <w:t xml:space="preserve">нформация по обработкам полей </w:t>
      </w:r>
    </w:p>
    <w:p w14:paraId="766BEE31" w14:textId="3E89DDAB" w:rsidR="00EA3576" w:rsidRDefault="00FC1B38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Одоевский</w:t>
      </w:r>
      <w:r w:rsidR="005A224D">
        <w:rPr>
          <w:rFonts w:ascii="PT Astra Serif" w:hAnsi="PT Astra Serif"/>
          <w:b/>
          <w:sz w:val="28"/>
          <w:szCs w:val="28"/>
        </w:rPr>
        <w:t>/Щекинский</w:t>
      </w:r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14:paraId="30AFFCCD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p w14:paraId="6A820AC1" w14:textId="1E472569" w:rsidR="00EA3576" w:rsidRPr="0007632F" w:rsidRDefault="00EA3576" w:rsidP="00EA3576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на </w:t>
      </w:r>
      <w:r w:rsidR="00B04101">
        <w:rPr>
          <w:rFonts w:ascii="PT Astra Serif" w:hAnsi="PT Astra Serif"/>
          <w:b/>
        </w:rPr>
        <w:t>19</w:t>
      </w:r>
      <w:r w:rsidR="003C2024">
        <w:rPr>
          <w:rFonts w:ascii="PT Astra Serif" w:hAnsi="PT Astra Serif"/>
          <w:b/>
        </w:rPr>
        <w:t>.0</w:t>
      </w:r>
      <w:r w:rsidR="005A224D">
        <w:rPr>
          <w:rFonts w:ascii="PT Astra Serif" w:hAnsi="PT Astra Serif"/>
          <w:b/>
        </w:rPr>
        <w:t>6</w:t>
      </w:r>
      <w:r w:rsidR="003C2024">
        <w:rPr>
          <w:rFonts w:ascii="PT Astra Serif" w:hAnsi="PT Astra Serif"/>
          <w:b/>
        </w:rPr>
        <w:t>.2023</w:t>
      </w:r>
    </w:p>
    <w:p w14:paraId="19E3767E" w14:textId="77777777" w:rsidR="00EA3576" w:rsidRDefault="00EA3576" w:rsidP="00EA3576">
      <w:pPr>
        <w:jc w:val="right"/>
        <w:rPr>
          <w:rFonts w:ascii="PT Astra Serif" w:hAnsi="PT Astra Serif"/>
          <w:b/>
        </w:rPr>
      </w:pPr>
    </w:p>
    <w:p w14:paraId="46457439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1577"/>
        <w:gridCol w:w="1559"/>
        <w:gridCol w:w="3686"/>
        <w:gridCol w:w="1843"/>
        <w:gridCol w:w="1417"/>
        <w:gridCol w:w="1701"/>
        <w:gridCol w:w="1642"/>
      </w:tblGrid>
      <w:tr w:rsidR="00EA3576" w:rsidRPr="00470010" w14:paraId="02586853" w14:textId="77777777" w:rsidTr="00DB0F23">
        <w:trPr>
          <w:trHeight w:val="1249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888E3D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C5AAB4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14:paraId="20328EA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6D57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88E0D3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14:paraId="1D25ABE9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D865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14:paraId="57BA70D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887D6B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14:paraId="5D402F0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EA3576" w:rsidRPr="0007632F" w14:paraId="793E19AE" w14:textId="77777777" w:rsidTr="00DB0F23">
        <w:trPr>
          <w:trHeight w:val="647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6F0A7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AE87F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638F7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413A0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CE4B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060A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F886B9A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от предприятия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1F94AEBE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 xml:space="preserve">от </w:t>
            </w:r>
          </w:p>
          <w:p w14:paraId="26006C0E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района</w:t>
            </w:r>
          </w:p>
        </w:tc>
      </w:tr>
      <w:tr w:rsidR="00FC1B38" w:rsidRPr="0007632F" w14:paraId="709D7CDE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42849F4D" w14:textId="7DEB1D75" w:rsidR="00FC1B38" w:rsidRDefault="007A2110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 «Велес»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4E03259" w14:textId="114D1DE9" w:rsidR="00FC1B38" w:rsidRDefault="005A224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942217">
              <w:rPr>
                <w:rFonts w:ascii="PT Astra Serif" w:hAnsi="PT Astra Serif"/>
              </w:rPr>
              <w:t>22</w:t>
            </w:r>
            <w:r>
              <w:rPr>
                <w:rFonts w:ascii="PT Astra Serif" w:hAnsi="PT Astra Serif"/>
              </w:rPr>
              <w:t xml:space="preserve">.06.2023 по </w:t>
            </w:r>
            <w:r w:rsidR="00942217">
              <w:rPr>
                <w:rFonts w:ascii="PT Astra Serif" w:hAnsi="PT Astra Serif"/>
              </w:rPr>
              <w:t>23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7F87751" w14:textId="0C6509AC" w:rsidR="00FC1B38" w:rsidRDefault="00FC1B3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2421AD1B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Скобачево,</w:t>
            </w:r>
          </w:p>
          <w:p w14:paraId="3AFA9B22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Пришня-Шевелевка</w:t>
            </w:r>
          </w:p>
          <w:p w14:paraId="3B1E3547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Башево, </w:t>
            </w:r>
          </w:p>
          <w:p w14:paraId="10EEBB0A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318A24BB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1BAFF952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48FC7B08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54D9AF9B" w14:textId="74D17FD3" w:rsidR="005A224D" w:rsidRDefault="005A224D" w:rsidP="005A224D">
            <w:pPr>
              <w:jc w:val="both"/>
              <w:rPr>
                <w:rFonts w:ascii="PT Astra Serif" w:hAnsi="PT Astra Serif"/>
              </w:rPr>
            </w:pPr>
          </w:p>
          <w:p w14:paraId="72064959" w14:textId="4D1D41E7" w:rsidR="005A224D" w:rsidRDefault="005A224D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264E" w14:textId="44251EDF" w:rsidR="00B04101" w:rsidRPr="00B04101" w:rsidRDefault="00B04101" w:rsidP="00B04101">
            <w:pPr>
              <w:pStyle w:val="1"/>
              <w:shd w:val="clear" w:color="auto" w:fill="FFFFFF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04101">
              <w:rPr>
                <w:rFonts w:ascii="Arial" w:hAnsi="Arial" w:cs="Arial"/>
                <w:color w:val="000000"/>
                <w:sz w:val="18"/>
                <w:szCs w:val="18"/>
              </w:rPr>
              <w:t xml:space="preserve">Амицид </w:t>
            </w:r>
            <w:r w:rsidR="00942217">
              <w:rPr>
                <w:rFonts w:ascii="Arial" w:hAnsi="Arial" w:cs="Arial"/>
                <w:color w:val="000000"/>
                <w:sz w:val="18"/>
                <w:szCs w:val="18"/>
              </w:rPr>
              <w:t>Зерновой</w:t>
            </w:r>
          </w:p>
          <w:p w14:paraId="7638BCE3" w14:textId="7349F46E" w:rsidR="00FC1B38" w:rsidRPr="003C2024" w:rsidRDefault="00FC1B38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3D7B" w14:textId="30475B15" w:rsidR="00FC1B38" w:rsidRPr="00DE6838" w:rsidRDefault="00B04101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5FE0195" w14:textId="77777777" w:rsidR="00FC1B38" w:rsidRDefault="000070D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Иванова Т.Г.</w:t>
            </w:r>
          </w:p>
          <w:p w14:paraId="6C4AA2F9" w14:textId="18A92715" w:rsidR="000070DD" w:rsidRDefault="000070D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89051129686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65B1E13" w14:textId="77777777" w:rsidR="00FC1B38" w:rsidRPr="0007632F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A90ACD" w:rsidRPr="0007632F" w14:paraId="0D01A400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3EB92ECF" w14:textId="77777777" w:rsidR="00A90ACD" w:rsidRDefault="00A90ACD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1459928" w14:textId="66D8BF4B" w:rsidR="00A90ACD" w:rsidRDefault="00A90AC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942217">
              <w:rPr>
                <w:rFonts w:ascii="PT Astra Serif" w:hAnsi="PT Astra Serif"/>
              </w:rPr>
              <w:t>22</w:t>
            </w:r>
            <w:r>
              <w:rPr>
                <w:rFonts w:ascii="PT Astra Serif" w:hAnsi="PT Astra Serif"/>
              </w:rPr>
              <w:t xml:space="preserve">.06.2023 по </w:t>
            </w:r>
            <w:r w:rsidR="00942217">
              <w:rPr>
                <w:rFonts w:ascii="PT Astra Serif" w:hAnsi="PT Astra Serif"/>
              </w:rPr>
              <w:t>23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6118B31" w14:textId="422C82E6" w:rsidR="00A90ACD" w:rsidRDefault="00A90ACD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3074F3DB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Скобачево,</w:t>
            </w:r>
          </w:p>
          <w:p w14:paraId="11BBEAD5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Пришня-Шевелевка</w:t>
            </w:r>
          </w:p>
          <w:p w14:paraId="712CB1C9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Башево, </w:t>
            </w:r>
          </w:p>
          <w:p w14:paraId="5AAD6600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492F031D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2B9745B4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6559DFE2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2A15B3B7" w14:textId="77777777" w:rsidR="00A90ACD" w:rsidRDefault="00A90ACD" w:rsidP="005A224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2FF3" w14:textId="127B8D41" w:rsidR="004226D2" w:rsidRPr="004226D2" w:rsidRDefault="00942217" w:rsidP="00B04101">
            <w:r>
              <w:t>Амицид микро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4729" w14:textId="3735B224" w:rsidR="00A90ACD" w:rsidRPr="00DE6838" w:rsidRDefault="00942217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8FEA71D" w14:textId="77777777" w:rsidR="00A90ACD" w:rsidRDefault="00A90ACD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C5DFEB9" w14:textId="77777777" w:rsidR="00A90ACD" w:rsidRPr="0007632F" w:rsidRDefault="00A90ACD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4A60DE" w:rsidRPr="0007632F" w14:paraId="73FE509B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55A020E7" w14:textId="77777777" w:rsidR="004A60DE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B1B156E" w14:textId="5344A799" w:rsidR="004A60DE" w:rsidRDefault="004A60DE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19.06.2023 по 22.0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9122328" w14:textId="05C556BD" w:rsidR="004A60DE" w:rsidRDefault="004A60DE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357CE44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Скобачево,</w:t>
            </w:r>
          </w:p>
          <w:p w14:paraId="3A910110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Пришня-Шевелевка</w:t>
            </w:r>
          </w:p>
          <w:p w14:paraId="67E28E0A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Башево, </w:t>
            </w:r>
          </w:p>
          <w:p w14:paraId="796FFD8E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585F2E51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5680AB79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213F16D4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27DB9BA9" w14:textId="77777777" w:rsidR="004A60DE" w:rsidRDefault="004A60DE" w:rsidP="00B04101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B63B" w14:textId="77777777" w:rsidR="004A60DE" w:rsidRPr="004A60DE" w:rsidRDefault="00593427" w:rsidP="004A60DE">
            <w:pPr>
              <w:pStyle w:val="2"/>
              <w:numPr>
                <w:ilvl w:val="1"/>
                <w:numId w:val="2"/>
              </w:numPr>
              <w:shd w:val="clear" w:color="auto" w:fill="FFFFFF"/>
              <w:jc w:val="left"/>
            </w:pPr>
            <w:hyperlink r:id="rId8" w:history="1">
              <w:r w:rsidR="004A60DE" w:rsidRPr="004A60DE">
                <w:rPr>
                  <w:rStyle w:val="a8"/>
                  <w:rFonts w:ascii="Arial" w:hAnsi="Arial" w:cs="Arial"/>
                  <w:color w:val="auto"/>
                  <w:sz w:val="18"/>
                  <w:szCs w:val="18"/>
                  <w:shd w:val="clear" w:color="auto" w:fill="FFFFFF"/>
                </w:rPr>
                <w:t>Каратошанс (50 г/л)</w:t>
              </w:r>
            </w:hyperlink>
          </w:p>
          <w:p w14:paraId="2EEF6BFA" w14:textId="1BDFFDA8" w:rsidR="004A60DE" w:rsidRPr="004A60DE" w:rsidRDefault="004A60DE" w:rsidP="004A60DE">
            <w:r w:rsidRPr="004A60D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Лямбда-цигалотрин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1789" w14:textId="1D187E14" w:rsidR="004A60DE" w:rsidRDefault="004A60DE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1A9A1B5" w14:textId="77777777" w:rsidR="004A60DE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43AD8CC6" w14:textId="77777777" w:rsidR="004A60DE" w:rsidRPr="0007632F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4A60DE" w:rsidRPr="0007632F" w14:paraId="2232B8A1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31A2A21A" w14:textId="77777777" w:rsidR="004A60DE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7319FE1" w14:textId="1E438FB9" w:rsidR="004A60DE" w:rsidRDefault="004A60DE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19.06.2023 по 22.0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5CF4BCF" w14:textId="79B5E237" w:rsidR="004A60DE" w:rsidRDefault="004A60DE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CF9F836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Скобачево,</w:t>
            </w:r>
          </w:p>
          <w:p w14:paraId="4CB4161E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Пришня-Шевелевка</w:t>
            </w:r>
          </w:p>
          <w:p w14:paraId="33C16952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Башево, </w:t>
            </w:r>
          </w:p>
          <w:p w14:paraId="1DF24243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71E4C526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706C4793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0502CD83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0C9C3292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9085" w14:textId="77777777" w:rsidR="004A60DE" w:rsidRPr="003F1A2F" w:rsidRDefault="00593427" w:rsidP="004A60DE">
            <w:pPr>
              <w:pStyle w:val="2"/>
              <w:numPr>
                <w:ilvl w:val="1"/>
                <w:numId w:val="2"/>
              </w:numPr>
              <w:shd w:val="clear" w:color="auto" w:fill="FFFFFF"/>
              <w:jc w:val="left"/>
            </w:pPr>
            <w:hyperlink r:id="rId9" w:history="1">
              <w:r w:rsidR="003F1A2F" w:rsidRPr="003F1A2F">
                <w:rPr>
                  <w:rStyle w:val="a8"/>
                  <w:rFonts w:ascii="Arial" w:hAnsi="Arial" w:cs="Arial"/>
                  <w:color w:val="auto"/>
                  <w:sz w:val="18"/>
                  <w:szCs w:val="18"/>
                  <w:shd w:val="clear" w:color="auto" w:fill="FFFFFF"/>
                </w:rPr>
                <w:t>Фасшанс (100 г/л)</w:t>
              </w:r>
            </w:hyperlink>
          </w:p>
          <w:p w14:paraId="5F4CD3DE" w14:textId="087E67E3" w:rsidR="003F1A2F" w:rsidRPr="003F1A2F" w:rsidRDefault="003F1A2F" w:rsidP="003F1A2F">
            <w:r w:rsidRPr="003F1A2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Альфа-циперметрин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DAC5" w14:textId="1A29BBFB" w:rsidR="004A60DE" w:rsidRDefault="00197F86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E9D795A" w14:textId="77777777" w:rsidR="004A60DE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A455DF8" w14:textId="77777777" w:rsidR="004A60DE" w:rsidRPr="0007632F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197F86" w:rsidRPr="0007632F" w14:paraId="47397A3B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6B83D924" w14:textId="77777777" w:rsidR="00197F86" w:rsidRDefault="00197F8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3C2E2EAB" w14:textId="66B3427D" w:rsidR="00197F86" w:rsidRDefault="00197F86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19.06.2023 по 22.0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2C121DF" w14:textId="63EDD813" w:rsidR="00197F86" w:rsidRDefault="00197F86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207C2CE6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Скобачево,</w:t>
            </w:r>
          </w:p>
          <w:p w14:paraId="56D33D6F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Пришня-Шевелевка</w:t>
            </w:r>
          </w:p>
          <w:p w14:paraId="00E8A8EA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Башево, </w:t>
            </w:r>
          </w:p>
          <w:p w14:paraId="78A4C776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6484EB62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5A46FB2C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701EA863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563D5A5A" w14:textId="77777777" w:rsidR="00197F86" w:rsidRDefault="00197F86" w:rsidP="004A60DE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58D2" w14:textId="77777777" w:rsidR="00275F3C" w:rsidRDefault="00275F3C" w:rsidP="00275F3C">
            <w:pPr>
              <w:pStyle w:val="2"/>
              <w:numPr>
                <w:ilvl w:val="1"/>
                <w:numId w:val="2"/>
              </w:numPr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</w:rPr>
              <w:t>Альфастим (100 г/л)</w:t>
            </w:r>
          </w:p>
          <w:p w14:paraId="0AC00F95" w14:textId="532C2CE8" w:rsidR="00197F86" w:rsidRPr="00275F3C" w:rsidRDefault="00275F3C" w:rsidP="00275F3C">
            <w:pPr>
              <w:pStyle w:val="2"/>
              <w:numPr>
                <w:ilvl w:val="1"/>
                <w:numId w:val="2"/>
              </w:numPr>
              <w:shd w:val="clear" w:color="auto" w:fill="FFFFFF"/>
              <w:jc w:val="lef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Тритерпеновые кислоты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754A" w14:textId="17F34DA1" w:rsidR="00197F86" w:rsidRDefault="00275F3C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5FA472A" w14:textId="77777777" w:rsidR="00197F86" w:rsidRDefault="00197F8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3D88E156" w14:textId="77777777" w:rsidR="00197F86" w:rsidRPr="0007632F" w:rsidRDefault="00197F86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275F3C" w:rsidRPr="0007632F" w14:paraId="65DD1BAD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5EF702FC" w14:textId="77777777" w:rsidR="00275F3C" w:rsidRDefault="00275F3C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53A79B4" w14:textId="3F0FDB74" w:rsidR="00275F3C" w:rsidRDefault="00275F3C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19.06.2023 по 22.0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F5BC767" w14:textId="0C2DDDA1" w:rsidR="00275F3C" w:rsidRDefault="00275F3C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2650A08C" w14:textId="77777777" w:rsidR="00275F3C" w:rsidRDefault="00275F3C" w:rsidP="00275F3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Скобачево,</w:t>
            </w:r>
          </w:p>
          <w:p w14:paraId="7E2BD9CC" w14:textId="77777777" w:rsidR="00275F3C" w:rsidRDefault="00275F3C" w:rsidP="00275F3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Пришня-Шевелевка</w:t>
            </w:r>
          </w:p>
          <w:p w14:paraId="734F5720" w14:textId="77777777" w:rsidR="00275F3C" w:rsidRDefault="00275F3C" w:rsidP="00275F3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Башево, </w:t>
            </w:r>
          </w:p>
          <w:p w14:paraId="45CE55BE" w14:textId="77777777" w:rsidR="00275F3C" w:rsidRDefault="00275F3C" w:rsidP="00275F3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17BC4240" w14:textId="77777777" w:rsidR="00275F3C" w:rsidRDefault="00275F3C" w:rsidP="00275F3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2C465E21" w14:textId="77777777" w:rsidR="00275F3C" w:rsidRDefault="00275F3C" w:rsidP="00275F3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2295D967" w14:textId="77777777" w:rsidR="00275F3C" w:rsidRDefault="00275F3C" w:rsidP="00275F3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2EFDB288" w14:textId="77777777" w:rsidR="00275F3C" w:rsidRDefault="00275F3C" w:rsidP="00197F86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1CCA" w14:textId="77777777" w:rsidR="00275F3C" w:rsidRPr="00275F3C" w:rsidRDefault="00275F3C" w:rsidP="00275F3C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lang w:eastAsia="ru-RU"/>
              </w:rPr>
            </w:pPr>
            <w:r w:rsidRPr="00275F3C">
              <w:rPr>
                <w:rFonts w:ascii="Arial" w:hAnsi="Arial" w:cs="Arial"/>
                <w:color w:val="344158"/>
                <w:sz w:val="18"/>
                <w:szCs w:val="18"/>
              </w:rPr>
              <w:t>Пропишанс Универсал (300 + 200 г/л)</w:t>
            </w:r>
          </w:p>
          <w:p w14:paraId="55B6C57A" w14:textId="546D24E7" w:rsidR="00275F3C" w:rsidRDefault="00275F3C" w:rsidP="00275F3C">
            <w:pPr>
              <w:pStyle w:val="2"/>
              <w:numPr>
                <w:ilvl w:val="1"/>
                <w:numId w:val="2"/>
              </w:numPr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Пропиконазол,Тебуконазол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AA64" w14:textId="57A6BEA9" w:rsidR="00275F3C" w:rsidRDefault="00275F3C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A0FACB2" w14:textId="77777777" w:rsidR="00275F3C" w:rsidRDefault="00275F3C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566117DB" w14:textId="77777777" w:rsidR="00275F3C" w:rsidRPr="0007632F" w:rsidRDefault="00275F3C" w:rsidP="00DB0F23">
            <w:pPr>
              <w:jc w:val="center"/>
              <w:rPr>
                <w:rFonts w:ascii="PT Astra Serif" w:hAnsi="PT Astra Serif"/>
              </w:rPr>
            </w:pPr>
          </w:p>
        </w:tc>
      </w:tr>
      <w:bookmarkEnd w:id="0"/>
    </w:tbl>
    <w:p w14:paraId="3E0DA74E" w14:textId="77777777" w:rsidR="00EA3576" w:rsidRDefault="00EA3576" w:rsidP="00EA3576">
      <w:pPr>
        <w:rPr>
          <w:b/>
        </w:rPr>
      </w:pPr>
    </w:p>
    <w:p w14:paraId="60480C16" w14:textId="77777777" w:rsidR="00BC2351" w:rsidRDefault="00BC2351" w:rsidP="00BC2351">
      <w:pPr>
        <w:rPr>
          <w:b/>
        </w:rPr>
      </w:pPr>
    </w:p>
    <w:p w14:paraId="142C0C16" w14:textId="77777777" w:rsidR="00BC2351" w:rsidRDefault="00BC2351" w:rsidP="00BC2351">
      <w:pPr>
        <w:rPr>
          <w:b/>
        </w:rPr>
      </w:pPr>
    </w:p>
    <w:p w14:paraId="217302A9" w14:textId="6C1BAE8E" w:rsidR="00BC2351" w:rsidRPr="00BC2351" w:rsidRDefault="00BC2351" w:rsidP="00BC2351">
      <w:pPr>
        <w:tabs>
          <w:tab w:val="left" w:pos="6765"/>
        </w:tabs>
        <w:jc w:val="center"/>
        <w:rPr>
          <w:b/>
        </w:rPr>
      </w:pPr>
      <w:r>
        <w:rPr>
          <w:b/>
        </w:rPr>
        <w:t>Генеральный директор                                                                                                                                                     Иванов В.Н.</w:t>
      </w:r>
    </w:p>
    <w:p w14:paraId="44444E3C" w14:textId="42401058" w:rsidR="00BC2351" w:rsidRPr="00BC2351" w:rsidRDefault="00BC2351" w:rsidP="00F065AA">
      <w:pPr>
        <w:rPr>
          <w:b/>
        </w:rPr>
      </w:pPr>
    </w:p>
    <w:sectPr w:rsidR="00BC2351" w:rsidRPr="00BC2351" w:rsidSect="00696D1C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5142E" w14:textId="77777777" w:rsidR="00593427" w:rsidRDefault="00593427">
      <w:r>
        <w:separator/>
      </w:r>
    </w:p>
  </w:endnote>
  <w:endnote w:type="continuationSeparator" w:id="0">
    <w:p w14:paraId="11BCE2C1" w14:textId="77777777" w:rsidR="00593427" w:rsidRDefault="0059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2AD215" w14:textId="77777777" w:rsidR="00593427" w:rsidRDefault="00593427">
      <w:r>
        <w:separator/>
      </w:r>
    </w:p>
  </w:footnote>
  <w:footnote w:type="continuationSeparator" w:id="0">
    <w:p w14:paraId="6E861F66" w14:textId="77777777" w:rsidR="00593427" w:rsidRDefault="00593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E2"/>
    <w:rsid w:val="000070DD"/>
    <w:rsid w:val="000158DE"/>
    <w:rsid w:val="000374CE"/>
    <w:rsid w:val="00097D31"/>
    <w:rsid w:val="000A3D5A"/>
    <w:rsid w:val="000A7BAD"/>
    <w:rsid w:val="000C36CF"/>
    <w:rsid w:val="000C55E2"/>
    <w:rsid w:val="000D49FE"/>
    <w:rsid w:val="000F612E"/>
    <w:rsid w:val="00115755"/>
    <w:rsid w:val="00120F57"/>
    <w:rsid w:val="00153F55"/>
    <w:rsid w:val="00154248"/>
    <w:rsid w:val="001559BD"/>
    <w:rsid w:val="001921D4"/>
    <w:rsid w:val="00197F86"/>
    <w:rsid w:val="001A5FBD"/>
    <w:rsid w:val="001B470F"/>
    <w:rsid w:val="001D6E80"/>
    <w:rsid w:val="00203040"/>
    <w:rsid w:val="00220885"/>
    <w:rsid w:val="00247E06"/>
    <w:rsid w:val="00275F3C"/>
    <w:rsid w:val="00281F43"/>
    <w:rsid w:val="00287711"/>
    <w:rsid w:val="00296CF0"/>
    <w:rsid w:val="002C151D"/>
    <w:rsid w:val="00320618"/>
    <w:rsid w:val="00326D2B"/>
    <w:rsid w:val="003306BF"/>
    <w:rsid w:val="00365E1F"/>
    <w:rsid w:val="00374FB4"/>
    <w:rsid w:val="00376CF3"/>
    <w:rsid w:val="003B1EA6"/>
    <w:rsid w:val="003B7E92"/>
    <w:rsid w:val="003C2024"/>
    <w:rsid w:val="003D327D"/>
    <w:rsid w:val="003F1A2F"/>
    <w:rsid w:val="003F6263"/>
    <w:rsid w:val="004116A8"/>
    <w:rsid w:val="00420A1B"/>
    <w:rsid w:val="004226D2"/>
    <w:rsid w:val="004409F7"/>
    <w:rsid w:val="0048387B"/>
    <w:rsid w:val="004A60DE"/>
    <w:rsid w:val="004B35DE"/>
    <w:rsid w:val="004B487F"/>
    <w:rsid w:val="004D375F"/>
    <w:rsid w:val="004E08A1"/>
    <w:rsid w:val="004F457D"/>
    <w:rsid w:val="00502517"/>
    <w:rsid w:val="0051476B"/>
    <w:rsid w:val="00523F8A"/>
    <w:rsid w:val="0053428A"/>
    <w:rsid w:val="00553510"/>
    <w:rsid w:val="00562351"/>
    <w:rsid w:val="00570FA1"/>
    <w:rsid w:val="005836A1"/>
    <w:rsid w:val="00584B0A"/>
    <w:rsid w:val="00593427"/>
    <w:rsid w:val="005A224D"/>
    <w:rsid w:val="005E6ED8"/>
    <w:rsid w:val="005F1A84"/>
    <w:rsid w:val="00650D0A"/>
    <w:rsid w:val="006906B9"/>
    <w:rsid w:val="00696D1C"/>
    <w:rsid w:val="006A6CA2"/>
    <w:rsid w:val="006B7F6F"/>
    <w:rsid w:val="006D78AA"/>
    <w:rsid w:val="006E5720"/>
    <w:rsid w:val="006F22B0"/>
    <w:rsid w:val="00794FDF"/>
    <w:rsid w:val="00796661"/>
    <w:rsid w:val="007A2110"/>
    <w:rsid w:val="007A3F15"/>
    <w:rsid w:val="007D70F4"/>
    <w:rsid w:val="007E4943"/>
    <w:rsid w:val="00801D0B"/>
    <w:rsid w:val="0083512A"/>
    <w:rsid w:val="00840DBF"/>
    <w:rsid w:val="0084643D"/>
    <w:rsid w:val="0086397D"/>
    <w:rsid w:val="00886A38"/>
    <w:rsid w:val="00892F91"/>
    <w:rsid w:val="008C78BA"/>
    <w:rsid w:val="008D3138"/>
    <w:rsid w:val="008F3811"/>
    <w:rsid w:val="008F3EF0"/>
    <w:rsid w:val="009173AC"/>
    <w:rsid w:val="009362FB"/>
    <w:rsid w:val="00942217"/>
    <w:rsid w:val="00960049"/>
    <w:rsid w:val="009665FD"/>
    <w:rsid w:val="00975048"/>
    <w:rsid w:val="009A5A82"/>
    <w:rsid w:val="009B671C"/>
    <w:rsid w:val="009B6CE4"/>
    <w:rsid w:val="009F06F1"/>
    <w:rsid w:val="009F463E"/>
    <w:rsid w:val="00A1196C"/>
    <w:rsid w:val="00A129F0"/>
    <w:rsid w:val="00A12ED3"/>
    <w:rsid w:val="00A3138F"/>
    <w:rsid w:val="00A33F72"/>
    <w:rsid w:val="00A37DFE"/>
    <w:rsid w:val="00A43326"/>
    <w:rsid w:val="00A61DF1"/>
    <w:rsid w:val="00A64C53"/>
    <w:rsid w:val="00A855C2"/>
    <w:rsid w:val="00A90ACD"/>
    <w:rsid w:val="00AA6436"/>
    <w:rsid w:val="00AB60F9"/>
    <w:rsid w:val="00B03873"/>
    <w:rsid w:val="00B04101"/>
    <w:rsid w:val="00B0593F"/>
    <w:rsid w:val="00B059C8"/>
    <w:rsid w:val="00B07CD5"/>
    <w:rsid w:val="00B41EE2"/>
    <w:rsid w:val="00B45B14"/>
    <w:rsid w:val="00B468C4"/>
    <w:rsid w:val="00B51828"/>
    <w:rsid w:val="00B57CBD"/>
    <w:rsid w:val="00B83A84"/>
    <w:rsid w:val="00B845D9"/>
    <w:rsid w:val="00BB5BC6"/>
    <w:rsid w:val="00BC2351"/>
    <w:rsid w:val="00BC6A13"/>
    <w:rsid w:val="00BC6D28"/>
    <w:rsid w:val="00BD2A0C"/>
    <w:rsid w:val="00BD59DA"/>
    <w:rsid w:val="00C053BA"/>
    <w:rsid w:val="00C145CF"/>
    <w:rsid w:val="00C40DD7"/>
    <w:rsid w:val="00C50DC7"/>
    <w:rsid w:val="00C6000A"/>
    <w:rsid w:val="00C97834"/>
    <w:rsid w:val="00CA5ED6"/>
    <w:rsid w:val="00CB680B"/>
    <w:rsid w:val="00CB75DC"/>
    <w:rsid w:val="00CD24AC"/>
    <w:rsid w:val="00CD6313"/>
    <w:rsid w:val="00D107BD"/>
    <w:rsid w:val="00D37B5B"/>
    <w:rsid w:val="00D52B52"/>
    <w:rsid w:val="00D8437A"/>
    <w:rsid w:val="00D85F8E"/>
    <w:rsid w:val="00DD275E"/>
    <w:rsid w:val="00DD7AF6"/>
    <w:rsid w:val="00DE6838"/>
    <w:rsid w:val="00DF03AF"/>
    <w:rsid w:val="00E01E41"/>
    <w:rsid w:val="00E3333A"/>
    <w:rsid w:val="00E469FC"/>
    <w:rsid w:val="00E6154A"/>
    <w:rsid w:val="00E71089"/>
    <w:rsid w:val="00E77927"/>
    <w:rsid w:val="00EA2C51"/>
    <w:rsid w:val="00EA3576"/>
    <w:rsid w:val="00EC3E0B"/>
    <w:rsid w:val="00F02EF5"/>
    <w:rsid w:val="00F065AA"/>
    <w:rsid w:val="00F0777B"/>
    <w:rsid w:val="00F2611C"/>
    <w:rsid w:val="00F66CAA"/>
    <w:rsid w:val="00F737E5"/>
    <w:rsid w:val="00F90D26"/>
    <w:rsid w:val="00FC1B38"/>
    <w:rsid w:val="00FD2629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8F04391"/>
  <w15:chartTrackingRefBased/>
  <w15:docId w15:val="{694FE0AA-8AC2-4E29-9052-5CAB8167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562351"/>
    <w:rPr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6D78AA"/>
    <w:rPr>
      <w:sz w:val="36"/>
      <w:szCs w:val="24"/>
      <w:lang w:eastAsia="zh-CN"/>
    </w:rPr>
  </w:style>
  <w:style w:type="character" w:customStyle="1" w:styleId="smallcaption">
    <w:name w:val="small_caption"/>
    <w:basedOn w:val="a0"/>
    <w:rsid w:val="00B83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1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is-saturn.ru/app/pesticide/28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gis-saturn.ru/app/pesticide/242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A2462-2C2E-479E-9D93-658C5BDEC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105</TotalTime>
  <Pages>3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4</cp:revision>
  <cp:lastPrinted>2023-05-26T10:42:00Z</cp:lastPrinted>
  <dcterms:created xsi:type="dcterms:W3CDTF">2023-06-19T11:39:00Z</dcterms:created>
  <dcterms:modified xsi:type="dcterms:W3CDTF">2023-06-19T13:39:00Z</dcterms:modified>
</cp:coreProperties>
</file>